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B2F991" w14:textId="62089A4B" w:rsidR="00690E91" w:rsidRPr="004B2D55" w:rsidRDefault="00AD45E9" w:rsidP="00CD024D">
      <w:pPr>
        <w:pStyle w:val="Bezproreda"/>
        <w:rPr>
          <w:sz w:val="24"/>
          <w:szCs w:val="24"/>
        </w:rPr>
      </w:pPr>
      <w:r>
        <w:br w:type="textWrapping" w:clear="all"/>
      </w:r>
      <w:r w:rsidR="00CD024D" w:rsidRPr="004B2D55">
        <w:rPr>
          <w:sz w:val="24"/>
          <w:szCs w:val="24"/>
        </w:rPr>
        <w:t xml:space="preserve">OBAVIJEST O UPISU DJECE </w:t>
      </w:r>
    </w:p>
    <w:p w14:paraId="7F141E5D" w14:textId="0AE8C6D7" w:rsidR="00CD024D" w:rsidRPr="004B2D55" w:rsidRDefault="00CD024D" w:rsidP="00CD024D">
      <w:pPr>
        <w:pStyle w:val="Bezproreda"/>
        <w:rPr>
          <w:b/>
          <w:bCs/>
          <w:sz w:val="24"/>
          <w:szCs w:val="24"/>
        </w:rPr>
      </w:pPr>
      <w:r w:rsidRPr="004B2D55">
        <w:rPr>
          <w:b/>
          <w:bCs/>
          <w:sz w:val="28"/>
          <w:szCs w:val="28"/>
        </w:rPr>
        <w:t>PROGRAM PREDŠKOLE ZA PEDAGOŠKU GODINU 2020./2021.</w:t>
      </w:r>
    </w:p>
    <w:p w14:paraId="1F20D7C9" w14:textId="4A02FDE7" w:rsidR="00CD024D" w:rsidRDefault="00CD024D" w:rsidP="00CD024D">
      <w:pPr>
        <w:pStyle w:val="Bezproreda"/>
      </w:pPr>
    </w:p>
    <w:p w14:paraId="6FD3767C" w14:textId="52EBBD5F" w:rsidR="00CD024D" w:rsidRDefault="00CD024D" w:rsidP="00CD024D">
      <w:pPr>
        <w:pStyle w:val="Bezproreda"/>
        <w:numPr>
          <w:ilvl w:val="0"/>
          <w:numId w:val="6"/>
        </w:numPr>
        <w:rPr>
          <w:b/>
          <w:bCs/>
          <w:sz w:val="24"/>
          <w:szCs w:val="24"/>
        </w:rPr>
      </w:pPr>
      <w:r w:rsidRPr="004B2D55">
        <w:rPr>
          <w:sz w:val="24"/>
          <w:szCs w:val="24"/>
        </w:rPr>
        <w:t xml:space="preserve">Program predškole je obavezan za svu djecu u godini prije polaska u osnovnu školu koja nisu obuhvaćena redovitim programima predškolskog odgoja u dječjem vrtiću, </w:t>
      </w:r>
      <w:r w:rsidRPr="004B2D55">
        <w:rPr>
          <w:b/>
          <w:bCs/>
          <w:sz w:val="24"/>
          <w:szCs w:val="24"/>
        </w:rPr>
        <w:t>djeca školski obveznici rođena 1.4.2014.-31.3.3015. godine</w:t>
      </w:r>
    </w:p>
    <w:p w14:paraId="38CCC520" w14:textId="77777777" w:rsidR="00A853E4" w:rsidRPr="004B2D55" w:rsidRDefault="00A853E4" w:rsidP="00A853E4">
      <w:pPr>
        <w:pStyle w:val="Bezproreda"/>
        <w:ind w:left="720"/>
        <w:rPr>
          <w:b/>
          <w:bCs/>
          <w:sz w:val="24"/>
          <w:szCs w:val="24"/>
        </w:rPr>
      </w:pPr>
    </w:p>
    <w:p w14:paraId="6B0A30A2" w14:textId="3556043D" w:rsidR="00CD024D" w:rsidRPr="004B2D55" w:rsidRDefault="00CD024D" w:rsidP="00CD024D">
      <w:pPr>
        <w:pStyle w:val="Bezproreda"/>
        <w:numPr>
          <w:ilvl w:val="0"/>
          <w:numId w:val="6"/>
        </w:numPr>
        <w:rPr>
          <w:sz w:val="24"/>
          <w:szCs w:val="24"/>
        </w:rPr>
      </w:pPr>
      <w:r w:rsidRPr="004B2D55">
        <w:rPr>
          <w:sz w:val="24"/>
          <w:szCs w:val="24"/>
        </w:rPr>
        <w:t>Upis se odnosi na djecu s mjestom prebivališta:</w:t>
      </w:r>
    </w:p>
    <w:p w14:paraId="3FED57C6" w14:textId="5DF5A504" w:rsidR="00CD024D" w:rsidRPr="004B2D55" w:rsidRDefault="00CD024D" w:rsidP="00CD024D">
      <w:pPr>
        <w:pStyle w:val="Bezproreda"/>
        <w:numPr>
          <w:ilvl w:val="0"/>
          <w:numId w:val="7"/>
        </w:numPr>
        <w:rPr>
          <w:sz w:val="24"/>
          <w:szCs w:val="24"/>
        </w:rPr>
      </w:pPr>
      <w:r w:rsidRPr="004B2D55">
        <w:rPr>
          <w:sz w:val="24"/>
          <w:szCs w:val="24"/>
        </w:rPr>
        <w:t>Grad Nova Gradiška (uključuje djecu iz Ljupine)</w:t>
      </w:r>
    </w:p>
    <w:p w14:paraId="4CE68C4A" w14:textId="009E48AA" w:rsidR="00CD024D" w:rsidRPr="004B2D55" w:rsidRDefault="00CD024D" w:rsidP="00CD024D">
      <w:pPr>
        <w:pStyle w:val="Bezproreda"/>
        <w:numPr>
          <w:ilvl w:val="0"/>
          <w:numId w:val="7"/>
        </w:numPr>
        <w:rPr>
          <w:sz w:val="24"/>
          <w:szCs w:val="24"/>
        </w:rPr>
      </w:pPr>
      <w:r w:rsidRPr="004B2D55">
        <w:rPr>
          <w:sz w:val="24"/>
          <w:szCs w:val="24"/>
        </w:rPr>
        <w:t>Općina Cernik</w:t>
      </w:r>
    </w:p>
    <w:p w14:paraId="535642F3" w14:textId="58060BC4" w:rsidR="00CD024D" w:rsidRPr="004B2D55" w:rsidRDefault="00CD024D" w:rsidP="00CD024D">
      <w:pPr>
        <w:pStyle w:val="Bezproreda"/>
        <w:numPr>
          <w:ilvl w:val="0"/>
          <w:numId w:val="7"/>
        </w:numPr>
        <w:rPr>
          <w:sz w:val="24"/>
          <w:szCs w:val="24"/>
        </w:rPr>
      </w:pPr>
      <w:r w:rsidRPr="004B2D55">
        <w:rPr>
          <w:sz w:val="24"/>
          <w:szCs w:val="24"/>
        </w:rPr>
        <w:t>Općina Davor</w:t>
      </w:r>
    </w:p>
    <w:p w14:paraId="4AF628F4" w14:textId="587DC4F9" w:rsidR="00CD024D" w:rsidRPr="004B2D55" w:rsidRDefault="00CD024D" w:rsidP="00CD024D">
      <w:pPr>
        <w:pStyle w:val="Bezproreda"/>
        <w:numPr>
          <w:ilvl w:val="0"/>
          <w:numId w:val="7"/>
        </w:numPr>
        <w:rPr>
          <w:sz w:val="24"/>
          <w:szCs w:val="24"/>
        </w:rPr>
      </w:pPr>
      <w:r w:rsidRPr="004B2D55">
        <w:rPr>
          <w:sz w:val="24"/>
          <w:szCs w:val="24"/>
        </w:rPr>
        <w:t>Općina Dragalić</w:t>
      </w:r>
    </w:p>
    <w:p w14:paraId="6BFA6915" w14:textId="3AFE059B" w:rsidR="00CD024D" w:rsidRPr="004B2D55" w:rsidRDefault="00CD024D" w:rsidP="00CD024D">
      <w:pPr>
        <w:pStyle w:val="Bezproreda"/>
        <w:numPr>
          <w:ilvl w:val="0"/>
          <w:numId w:val="7"/>
        </w:numPr>
        <w:rPr>
          <w:sz w:val="24"/>
          <w:szCs w:val="24"/>
        </w:rPr>
      </w:pPr>
      <w:r w:rsidRPr="004B2D55">
        <w:rPr>
          <w:sz w:val="24"/>
          <w:szCs w:val="24"/>
        </w:rPr>
        <w:t>Općina Gornji Bogićevci</w:t>
      </w:r>
    </w:p>
    <w:p w14:paraId="3E29E898" w14:textId="69082575" w:rsidR="00CD024D" w:rsidRPr="004B2D55" w:rsidRDefault="00CD024D" w:rsidP="00CD024D">
      <w:pPr>
        <w:pStyle w:val="Bezproreda"/>
        <w:numPr>
          <w:ilvl w:val="0"/>
          <w:numId w:val="7"/>
        </w:numPr>
        <w:rPr>
          <w:sz w:val="24"/>
          <w:szCs w:val="24"/>
        </w:rPr>
      </w:pPr>
      <w:r w:rsidRPr="004B2D55">
        <w:rPr>
          <w:sz w:val="24"/>
          <w:szCs w:val="24"/>
        </w:rPr>
        <w:t>Općina Nova Kapela</w:t>
      </w:r>
    </w:p>
    <w:p w14:paraId="7891E9D1" w14:textId="7DA1D019" w:rsidR="00CD024D" w:rsidRPr="004B2D55" w:rsidRDefault="00CD024D" w:rsidP="00CD024D">
      <w:pPr>
        <w:pStyle w:val="Bezproreda"/>
        <w:numPr>
          <w:ilvl w:val="0"/>
          <w:numId w:val="7"/>
        </w:numPr>
        <w:rPr>
          <w:sz w:val="24"/>
          <w:szCs w:val="24"/>
        </w:rPr>
      </w:pPr>
      <w:r w:rsidRPr="004B2D55">
        <w:rPr>
          <w:sz w:val="24"/>
          <w:szCs w:val="24"/>
        </w:rPr>
        <w:t>Općina Okučani</w:t>
      </w:r>
    </w:p>
    <w:p w14:paraId="43B9379B" w14:textId="10FF0EC7" w:rsidR="00CD024D" w:rsidRPr="004B2D55" w:rsidRDefault="00CD024D" w:rsidP="00CD024D">
      <w:pPr>
        <w:pStyle w:val="Bezproreda"/>
        <w:numPr>
          <w:ilvl w:val="0"/>
          <w:numId w:val="7"/>
        </w:numPr>
        <w:rPr>
          <w:sz w:val="24"/>
          <w:szCs w:val="24"/>
        </w:rPr>
      </w:pPr>
      <w:r w:rsidRPr="004B2D55">
        <w:rPr>
          <w:sz w:val="24"/>
          <w:szCs w:val="24"/>
        </w:rPr>
        <w:t>Općina Stara Gradiška</w:t>
      </w:r>
    </w:p>
    <w:p w14:paraId="23E6B0AD" w14:textId="3E788357" w:rsidR="00CD024D" w:rsidRPr="004B2D55" w:rsidRDefault="00CD024D" w:rsidP="00CD024D">
      <w:pPr>
        <w:pStyle w:val="Bezproreda"/>
        <w:numPr>
          <w:ilvl w:val="0"/>
          <w:numId w:val="7"/>
        </w:numPr>
        <w:rPr>
          <w:sz w:val="24"/>
          <w:szCs w:val="24"/>
        </w:rPr>
      </w:pPr>
      <w:r w:rsidRPr="004B2D55">
        <w:rPr>
          <w:sz w:val="24"/>
          <w:szCs w:val="24"/>
        </w:rPr>
        <w:t xml:space="preserve">Općina </w:t>
      </w:r>
      <w:r w:rsidR="00BF3377" w:rsidRPr="004B2D55">
        <w:rPr>
          <w:sz w:val="24"/>
          <w:szCs w:val="24"/>
        </w:rPr>
        <w:t>St</w:t>
      </w:r>
      <w:r w:rsidR="001548B7">
        <w:rPr>
          <w:sz w:val="24"/>
          <w:szCs w:val="24"/>
        </w:rPr>
        <w:t>ar</w:t>
      </w:r>
      <w:r w:rsidR="00BF3377" w:rsidRPr="004B2D55">
        <w:rPr>
          <w:sz w:val="24"/>
          <w:szCs w:val="24"/>
        </w:rPr>
        <w:t>o Petrovo Selo</w:t>
      </w:r>
    </w:p>
    <w:p w14:paraId="206A2F0C" w14:textId="22B31E6A" w:rsidR="00BF3377" w:rsidRDefault="00BF3377" w:rsidP="00CD024D">
      <w:pPr>
        <w:pStyle w:val="Bezproreda"/>
        <w:numPr>
          <w:ilvl w:val="0"/>
          <w:numId w:val="7"/>
        </w:numPr>
        <w:rPr>
          <w:sz w:val="24"/>
          <w:szCs w:val="24"/>
        </w:rPr>
      </w:pPr>
      <w:r w:rsidRPr="004B2D55">
        <w:rPr>
          <w:sz w:val="24"/>
          <w:szCs w:val="24"/>
        </w:rPr>
        <w:t>Općina Vrbje</w:t>
      </w:r>
    </w:p>
    <w:p w14:paraId="4CA28E6A" w14:textId="77777777" w:rsidR="00A853E4" w:rsidRPr="004B2D55" w:rsidRDefault="00A853E4" w:rsidP="00A853E4">
      <w:pPr>
        <w:pStyle w:val="Bezproreda"/>
        <w:ind w:left="1080"/>
        <w:rPr>
          <w:sz w:val="24"/>
          <w:szCs w:val="24"/>
        </w:rPr>
      </w:pPr>
    </w:p>
    <w:p w14:paraId="69FD1BEC" w14:textId="133E6468" w:rsidR="00BF3377" w:rsidRDefault="00BF3377" w:rsidP="00BF3377">
      <w:pPr>
        <w:pStyle w:val="Bezproreda"/>
        <w:numPr>
          <w:ilvl w:val="0"/>
          <w:numId w:val="8"/>
        </w:numPr>
        <w:rPr>
          <w:sz w:val="24"/>
          <w:szCs w:val="24"/>
        </w:rPr>
      </w:pPr>
      <w:r w:rsidRPr="004B2D55">
        <w:rPr>
          <w:sz w:val="24"/>
          <w:szCs w:val="24"/>
        </w:rPr>
        <w:t xml:space="preserve">Zahtjeve možete preuzeti ma našim web stranicama </w:t>
      </w:r>
      <w:hyperlink r:id="rId7" w:history="1">
        <w:r w:rsidRPr="004B2D55">
          <w:rPr>
            <w:rStyle w:val="Hiperveza"/>
            <w:sz w:val="24"/>
            <w:szCs w:val="24"/>
          </w:rPr>
          <w:t>www.dvng.hr</w:t>
        </w:r>
      </w:hyperlink>
      <w:r w:rsidRPr="004B2D55">
        <w:rPr>
          <w:sz w:val="24"/>
          <w:szCs w:val="24"/>
        </w:rPr>
        <w:t xml:space="preserve"> </w:t>
      </w:r>
    </w:p>
    <w:p w14:paraId="5B9EB2D6" w14:textId="77777777" w:rsidR="00A853E4" w:rsidRPr="004B2D55" w:rsidRDefault="00A853E4" w:rsidP="00A853E4">
      <w:pPr>
        <w:pStyle w:val="Bezproreda"/>
        <w:ind w:left="720"/>
        <w:rPr>
          <w:sz w:val="24"/>
          <w:szCs w:val="24"/>
        </w:rPr>
      </w:pPr>
    </w:p>
    <w:p w14:paraId="2C36EA27" w14:textId="723F9966" w:rsidR="00BF3377" w:rsidRDefault="00BF3377" w:rsidP="00BF3377">
      <w:pPr>
        <w:pStyle w:val="Bezproreda"/>
        <w:numPr>
          <w:ilvl w:val="0"/>
          <w:numId w:val="8"/>
        </w:numPr>
        <w:rPr>
          <w:sz w:val="24"/>
          <w:szCs w:val="24"/>
        </w:rPr>
      </w:pPr>
      <w:r w:rsidRPr="004B2D55">
        <w:rPr>
          <w:sz w:val="24"/>
          <w:szCs w:val="24"/>
        </w:rPr>
        <w:t xml:space="preserve">Popunjeni zahtjev </w:t>
      </w:r>
      <w:r w:rsidR="00387C90" w:rsidRPr="004B2D55">
        <w:rPr>
          <w:sz w:val="24"/>
          <w:szCs w:val="24"/>
        </w:rPr>
        <w:t xml:space="preserve"> </w:t>
      </w:r>
      <w:r w:rsidRPr="004B2D55">
        <w:rPr>
          <w:sz w:val="24"/>
          <w:szCs w:val="24"/>
        </w:rPr>
        <w:t xml:space="preserve">pošaljite </w:t>
      </w:r>
      <w:r w:rsidR="004B2D55">
        <w:rPr>
          <w:sz w:val="24"/>
          <w:szCs w:val="24"/>
        </w:rPr>
        <w:t xml:space="preserve">isključivo </w:t>
      </w:r>
      <w:r w:rsidRPr="004B2D55">
        <w:rPr>
          <w:sz w:val="24"/>
          <w:szCs w:val="24"/>
        </w:rPr>
        <w:t xml:space="preserve"> na e-mail adresu</w:t>
      </w:r>
      <w:r w:rsidR="00EA5744" w:rsidRPr="004B2D55">
        <w:rPr>
          <w:sz w:val="24"/>
          <w:szCs w:val="24"/>
        </w:rPr>
        <w:t>:</w:t>
      </w:r>
      <w:r w:rsidR="00387C90" w:rsidRPr="004B2D55">
        <w:rPr>
          <w:sz w:val="24"/>
          <w:szCs w:val="24"/>
        </w:rPr>
        <w:t xml:space="preserve"> </w:t>
      </w:r>
      <w:r w:rsidRPr="004B2D55">
        <w:rPr>
          <w:sz w:val="24"/>
          <w:szCs w:val="24"/>
        </w:rPr>
        <w:t xml:space="preserve"> </w:t>
      </w:r>
      <w:hyperlink r:id="rId8" w:history="1">
        <w:r w:rsidR="00387C90" w:rsidRPr="004B2D55">
          <w:rPr>
            <w:rStyle w:val="Hiperveza"/>
            <w:sz w:val="24"/>
            <w:szCs w:val="24"/>
          </w:rPr>
          <w:t>upisi.dvng@gmail.com</w:t>
        </w:r>
      </w:hyperlink>
      <w:r w:rsidR="004B2D55" w:rsidRPr="004B2D55">
        <w:rPr>
          <w:sz w:val="24"/>
          <w:szCs w:val="24"/>
        </w:rPr>
        <w:t xml:space="preserve"> u vremenu 24. kolovoz -18. rujan 2020. godine</w:t>
      </w:r>
    </w:p>
    <w:p w14:paraId="0CECE035" w14:textId="77777777" w:rsidR="00A853E4" w:rsidRPr="004B2D55" w:rsidRDefault="00A853E4" w:rsidP="00A853E4">
      <w:pPr>
        <w:pStyle w:val="Bezproreda"/>
        <w:rPr>
          <w:sz w:val="24"/>
          <w:szCs w:val="24"/>
        </w:rPr>
      </w:pPr>
    </w:p>
    <w:p w14:paraId="42A3E956" w14:textId="63563462" w:rsidR="00387C90" w:rsidRPr="004B2D55" w:rsidRDefault="00387C90" w:rsidP="00BF3377">
      <w:pPr>
        <w:pStyle w:val="Bezproreda"/>
        <w:numPr>
          <w:ilvl w:val="0"/>
          <w:numId w:val="8"/>
        </w:numPr>
        <w:rPr>
          <w:sz w:val="24"/>
          <w:szCs w:val="24"/>
        </w:rPr>
      </w:pPr>
      <w:r w:rsidRPr="004B2D55">
        <w:rPr>
          <w:sz w:val="24"/>
          <w:szCs w:val="24"/>
        </w:rPr>
        <w:t>Ostale dokumente (navedeno u Zahtjevu za upis djeteta u program predškole) roditelji će predati na prvom roditeljskom sastanku</w:t>
      </w:r>
    </w:p>
    <w:p w14:paraId="37FCADB9" w14:textId="7E494C15" w:rsidR="00387C90" w:rsidRPr="004B2D55" w:rsidRDefault="00387C90" w:rsidP="004B2D55">
      <w:pPr>
        <w:pStyle w:val="Bezproreda"/>
        <w:ind w:left="360"/>
        <w:rPr>
          <w:sz w:val="24"/>
          <w:szCs w:val="24"/>
        </w:rPr>
      </w:pPr>
    </w:p>
    <w:p w14:paraId="4BF6545F" w14:textId="2659EFEE" w:rsidR="00387C90" w:rsidRPr="004B2D55" w:rsidRDefault="00387C90" w:rsidP="00BF3377">
      <w:pPr>
        <w:pStyle w:val="Bezproreda"/>
        <w:numPr>
          <w:ilvl w:val="0"/>
          <w:numId w:val="8"/>
        </w:numPr>
        <w:rPr>
          <w:sz w:val="32"/>
          <w:szCs w:val="32"/>
        </w:rPr>
      </w:pPr>
      <w:r w:rsidRPr="004B2D55">
        <w:rPr>
          <w:sz w:val="32"/>
          <w:szCs w:val="32"/>
        </w:rPr>
        <w:t>OBAVIJESTI O TERMINU POČETKA</w:t>
      </w:r>
      <w:r w:rsidR="00A853E4">
        <w:rPr>
          <w:sz w:val="32"/>
          <w:szCs w:val="32"/>
        </w:rPr>
        <w:t xml:space="preserve"> PROGRAMA PREDŠKOLE</w:t>
      </w:r>
      <w:r w:rsidRPr="004B2D55">
        <w:rPr>
          <w:sz w:val="32"/>
          <w:szCs w:val="32"/>
        </w:rPr>
        <w:t xml:space="preserve"> KAO I RODITELJSKIM SASTANCIMA BIT ĆE NA NAŠIM WEB STRANICIMA NAJKASNIJE </w:t>
      </w:r>
      <w:r w:rsidR="0001685C">
        <w:rPr>
          <w:sz w:val="32"/>
          <w:szCs w:val="32"/>
        </w:rPr>
        <w:t xml:space="preserve">do </w:t>
      </w:r>
      <w:r w:rsidRPr="004B2D55">
        <w:rPr>
          <w:sz w:val="32"/>
          <w:szCs w:val="32"/>
        </w:rPr>
        <w:t xml:space="preserve"> 18. rujan 2020. godine</w:t>
      </w:r>
    </w:p>
    <w:p w14:paraId="1C0A4F01" w14:textId="77777777" w:rsidR="00387C90" w:rsidRPr="004B2D55" w:rsidRDefault="00387C90" w:rsidP="00387C90">
      <w:pPr>
        <w:pStyle w:val="Bezproreda"/>
        <w:rPr>
          <w:sz w:val="32"/>
          <w:szCs w:val="32"/>
        </w:rPr>
      </w:pPr>
    </w:p>
    <w:p w14:paraId="06BC2288" w14:textId="77777777" w:rsidR="00CD024D" w:rsidRPr="004B2D55" w:rsidRDefault="00CD024D" w:rsidP="00CD024D">
      <w:pPr>
        <w:pStyle w:val="Bezproreda"/>
        <w:rPr>
          <w:sz w:val="24"/>
          <w:szCs w:val="24"/>
        </w:rPr>
      </w:pPr>
    </w:p>
    <w:sectPr w:rsidR="00CD024D" w:rsidRPr="004B2D55" w:rsidSect="00DC02C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C8BB4C" w14:textId="77777777" w:rsidR="000906FB" w:rsidRDefault="000906FB" w:rsidP="00E02897">
      <w:pPr>
        <w:spacing w:after="0" w:line="240" w:lineRule="auto"/>
      </w:pPr>
      <w:r>
        <w:separator/>
      </w:r>
    </w:p>
  </w:endnote>
  <w:endnote w:type="continuationSeparator" w:id="0">
    <w:p w14:paraId="687B743D" w14:textId="77777777" w:rsidR="000906FB" w:rsidRDefault="000906FB" w:rsidP="00E02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415F40" w14:textId="77777777" w:rsidR="00071CCB" w:rsidRDefault="00071CCB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36DCDA" w14:textId="77777777" w:rsidR="00071CCB" w:rsidRDefault="00071CCB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C35EE5" w14:textId="77777777" w:rsidR="00071CCB" w:rsidRDefault="00071CC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A0F522" w14:textId="77777777" w:rsidR="000906FB" w:rsidRDefault="000906FB" w:rsidP="00E02897">
      <w:pPr>
        <w:spacing w:after="0" w:line="240" w:lineRule="auto"/>
      </w:pPr>
      <w:r>
        <w:separator/>
      </w:r>
    </w:p>
  </w:footnote>
  <w:footnote w:type="continuationSeparator" w:id="0">
    <w:p w14:paraId="1D3AC762" w14:textId="77777777" w:rsidR="000906FB" w:rsidRDefault="000906FB" w:rsidP="00E02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CB3AF" w14:textId="77777777" w:rsidR="00071CCB" w:rsidRDefault="00071CCB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D45DCD" w14:textId="77777777" w:rsidR="00BF3377" w:rsidRDefault="00BF3377" w:rsidP="00E02897">
    <w:pPr>
      <w:pStyle w:val="Bezproreda"/>
      <w:ind w:left="2124"/>
    </w:pPr>
    <w:r>
      <w:rPr>
        <w:noProof/>
        <w:lang w:eastAsia="hr-HR"/>
      </w:rPr>
      <w:drawing>
        <wp:anchor distT="0" distB="0" distL="114300" distR="114300" simplePos="0" relativeHeight="251659264" behindDoc="0" locked="0" layoutInCell="1" allowOverlap="1" wp14:anchorId="08AFE580" wp14:editId="5F0415AC">
          <wp:simplePos x="0" y="0"/>
          <wp:positionH relativeFrom="column">
            <wp:posOffset>-309245</wp:posOffset>
          </wp:positionH>
          <wp:positionV relativeFrom="paragraph">
            <wp:posOffset>-287655</wp:posOffset>
          </wp:positionV>
          <wp:extent cx="1257300" cy="1228725"/>
          <wp:effectExtent l="19050" t="0" r="0" b="0"/>
          <wp:wrapSquare wrapText="bothSides"/>
          <wp:docPr id="2" name="Slika 0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7300" cy="1228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DJEČJI VRTIĆ  NOVA GRADIŠKA</w:t>
    </w:r>
  </w:p>
  <w:p w14:paraId="6A1F4FFF" w14:textId="77777777" w:rsidR="00BF3377" w:rsidRDefault="00BF3377" w:rsidP="00E02897">
    <w:pPr>
      <w:pStyle w:val="Bezproreda"/>
      <w:ind w:left="2124"/>
    </w:pPr>
    <w:r>
      <w:t>TRG DR. FRANJE TUĐMANA 2.</w:t>
    </w:r>
  </w:p>
  <w:p w14:paraId="4E4CD143" w14:textId="77777777" w:rsidR="00BF3377" w:rsidRDefault="00BF3377" w:rsidP="00E02897">
    <w:pPr>
      <w:pStyle w:val="Bezproreda"/>
      <w:ind w:left="2124"/>
    </w:pPr>
    <w:r>
      <w:t>Tel: 035 361 773; 362 452</w:t>
    </w:r>
  </w:p>
  <w:p w14:paraId="7404D931" w14:textId="2968BE12" w:rsidR="00BF3377" w:rsidRDefault="00BF3377" w:rsidP="00E02897">
    <w:pPr>
      <w:pStyle w:val="Bezproreda"/>
      <w:ind w:left="2124"/>
    </w:pPr>
  </w:p>
  <w:p w14:paraId="790D358B" w14:textId="0D0F0C54" w:rsidR="00BF3377" w:rsidRDefault="00BF3377" w:rsidP="00E02897">
    <w:pPr>
      <w:pStyle w:val="Zaglavlje"/>
      <w:ind w:left="2124"/>
    </w:pPr>
    <w:r>
      <w:t xml:space="preserve">e- mail: </w:t>
    </w:r>
    <w:r w:rsidR="00071CCB">
      <w:t>upisi.dvng@gmail.com</w:t>
    </w:r>
  </w:p>
  <w:p w14:paraId="48B1CA2E" w14:textId="77777777" w:rsidR="00BF3377" w:rsidRDefault="00BF3377" w:rsidP="00CD024D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F09FA2" w14:textId="77777777" w:rsidR="00071CCB" w:rsidRDefault="00071CC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256C16"/>
    <w:multiLevelType w:val="hybridMultilevel"/>
    <w:tmpl w:val="26AAB1AA"/>
    <w:lvl w:ilvl="0" w:tplc="9B1E5D06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632BF7"/>
    <w:multiLevelType w:val="hybridMultilevel"/>
    <w:tmpl w:val="D05ACAD6"/>
    <w:lvl w:ilvl="0" w:tplc="7ED646D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70D3A"/>
    <w:multiLevelType w:val="hybridMultilevel"/>
    <w:tmpl w:val="31948946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B60A85"/>
    <w:multiLevelType w:val="hybridMultilevel"/>
    <w:tmpl w:val="CC16F088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22260C"/>
    <w:multiLevelType w:val="hybridMultilevel"/>
    <w:tmpl w:val="A3A209DE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AE4AD0"/>
    <w:multiLevelType w:val="hybridMultilevel"/>
    <w:tmpl w:val="42ECAFB0"/>
    <w:lvl w:ilvl="0" w:tplc="7612EE5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A34CCF"/>
    <w:multiLevelType w:val="hybridMultilevel"/>
    <w:tmpl w:val="7974B922"/>
    <w:lvl w:ilvl="0" w:tplc="7F741E0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775E332F"/>
    <w:multiLevelType w:val="hybridMultilevel"/>
    <w:tmpl w:val="5CDE150E"/>
    <w:lvl w:ilvl="0" w:tplc="7ED646D2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7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24D"/>
    <w:rsid w:val="0001685C"/>
    <w:rsid w:val="00071CCB"/>
    <w:rsid w:val="0008183F"/>
    <w:rsid w:val="000906FB"/>
    <w:rsid w:val="00125E23"/>
    <w:rsid w:val="001548B7"/>
    <w:rsid w:val="00163968"/>
    <w:rsid w:val="001E34EB"/>
    <w:rsid w:val="002148BE"/>
    <w:rsid w:val="00241E5D"/>
    <w:rsid w:val="00281BF0"/>
    <w:rsid w:val="00295F8F"/>
    <w:rsid w:val="002C52B1"/>
    <w:rsid w:val="00387C90"/>
    <w:rsid w:val="003D46AE"/>
    <w:rsid w:val="0041144D"/>
    <w:rsid w:val="0045632A"/>
    <w:rsid w:val="00490DA5"/>
    <w:rsid w:val="004B2D55"/>
    <w:rsid w:val="004D06DA"/>
    <w:rsid w:val="00510E30"/>
    <w:rsid w:val="005C1FA3"/>
    <w:rsid w:val="005D5C15"/>
    <w:rsid w:val="006017FE"/>
    <w:rsid w:val="0060450D"/>
    <w:rsid w:val="006439F2"/>
    <w:rsid w:val="00690E91"/>
    <w:rsid w:val="006C412F"/>
    <w:rsid w:val="007E21F6"/>
    <w:rsid w:val="00817CB3"/>
    <w:rsid w:val="00865CCB"/>
    <w:rsid w:val="00866E1E"/>
    <w:rsid w:val="00875D78"/>
    <w:rsid w:val="00895B9B"/>
    <w:rsid w:val="008A2999"/>
    <w:rsid w:val="009609BB"/>
    <w:rsid w:val="00A47B59"/>
    <w:rsid w:val="00A73C00"/>
    <w:rsid w:val="00A8440D"/>
    <w:rsid w:val="00A853E4"/>
    <w:rsid w:val="00AB0A28"/>
    <w:rsid w:val="00AD45E9"/>
    <w:rsid w:val="00AE2D74"/>
    <w:rsid w:val="00B12C08"/>
    <w:rsid w:val="00B23390"/>
    <w:rsid w:val="00B32EDC"/>
    <w:rsid w:val="00B46374"/>
    <w:rsid w:val="00B741D5"/>
    <w:rsid w:val="00B871A9"/>
    <w:rsid w:val="00BA19E2"/>
    <w:rsid w:val="00BC7A85"/>
    <w:rsid w:val="00BE51DB"/>
    <w:rsid w:val="00BF015D"/>
    <w:rsid w:val="00BF1EB6"/>
    <w:rsid w:val="00BF3377"/>
    <w:rsid w:val="00BF67EA"/>
    <w:rsid w:val="00C15AF5"/>
    <w:rsid w:val="00C37A29"/>
    <w:rsid w:val="00CD024D"/>
    <w:rsid w:val="00D055BA"/>
    <w:rsid w:val="00D073B9"/>
    <w:rsid w:val="00D11852"/>
    <w:rsid w:val="00D51D83"/>
    <w:rsid w:val="00D817E3"/>
    <w:rsid w:val="00D84C42"/>
    <w:rsid w:val="00D91E65"/>
    <w:rsid w:val="00DC02CD"/>
    <w:rsid w:val="00E022FD"/>
    <w:rsid w:val="00E02897"/>
    <w:rsid w:val="00E106FA"/>
    <w:rsid w:val="00E356A0"/>
    <w:rsid w:val="00E41EE9"/>
    <w:rsid w:val="00E63D08"/>
    <w:rsid w:val="00E70DDF"/>
    <w:rsid w:val="00EA5744"/>
    <w:rsid w:val="00EE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6E939"/>
  <w15:docId w15:val="{6BE22F0C-1414-4C32-BB53-E99BF280B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02C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D4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D45E9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AD45E9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163968"/>
    <w:pPr>
      <w:ind w:left="720"/>
      <w:contextualSpacing/>
    </w:pPr>
  </w:style>
  <w:style w:type="table" w:styleId="Reetkatablice">
    <w:name w:val="Table Grid"/>
    <w:basedOn w:val="Obinatablica"/>
    <w:uiPriority w:val="59"/>
    <w:rsid w:val="006017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E02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02897"/>
  </w:style>
  <w:style w:type="paragraph" w:styleId="Podnoje">
    <w:name w:val="footer"/>
    <w:basedOn w:val="Normal"/>
    <w:link w:val="PodnojeChar"/>
    <w:uiPriority w:val="99"/>
    <w:unhideWhenUsed/>
    <w:rsid w:val="00E02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02897"/>
  </w:style>
  <w:style w:type="character" w:styleId="Hiperveza">
    <w:name w:val="Hyperlink"/>
    <w:basedOn w:val="Zadanifontodlomka"/>
    <w:uiPriority w:val="99"/>
    <w:unhideWhenUsed/>
    <w:rsid w:val="00BF3377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BF33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pisi.dvng@g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dvng.hr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isnik\Desktop\memorandum_vrtic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memorandum_vrtic</Template>
  <TotalTime>4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Vrtic Maslacak</cp:lastModifiedBy>
  <cp:revision>8</cp:revision>
  <cp:lastPrinted>2020-08-17T08:32:00Z</cp:lastPrinted>
  <dcterms:created xsi:type="dcterms:W3CDTF">2020-08-17T09:46:00Z</dcterms:created>
  <dcterms:modified xsi:type="dcterms:W3CDTF">2020-08-19T06:23:00Z</dcterms:modified>
</cp:coreProperties>
</file>