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478" w:rsidRDefault="00865478" w:rsidP="00AE2D74">
      <w:pPr>
        <w:pStyle w:val="Bezproreda"/>
      </w:pPr>
    </w:p>
    <w:p w:rsidR="00865478" w:rsidRDefault="00865478" w:rsidP="00AE2D74">
      <w:pPr>
        <w:pStyle w:val="Bezproreda"/>
      </w:pPr>
    </w:p>
    <w:p w:rsidR="008A2999" w:rsidRPr="008A2999" w:rsidRDefault="00AD45E9" w:rsidP="00AE2D74">
      <w:pPr>
        <w:pStyle w:val="Bezproreda"/>
      </w:pPr>
      <w:r>
        <w:br w:type="textWrapping" w:clear="all"/>
      </w:r>
    </w:p>
    <w:p w:rsidR="00865478" w:rsidRPr="008A6B2E" w:rsidRDefault="008A6B2E" w:rsidP="00865478">
      <w:pPr>
        <w:jc w:val="both"/>
        <w:rPr>
          <w:sz w:val="40"/>
        </w:rPr>
      </w:pPr>
      <w:r w:rsidRPr="008A6B2E">
        <w:rPr>
          <w:sz w:val="40"/>
        </w:rPr>
        <w:t>OBAVIJEST RODITELJIMA</w:t>
      </w:r>
    </w:p>
    <w:p w:rsidR="00865478" w:rsidRDefault="00865478" w:rsidP="00865478">
      <w:pPr>
        <w:jc w:val="center"/>
        <w:rPr>
          <w:b/>
          <w:sz w:val="24"/>
        </w:rPr>
      </w:pPr>
      <w:r>
        <w:rPr>
          <w:b/>
          <w:sz w:val="52"/>
          <w:u w:val="single"/>
        </w:rPr>
        <w:t>PROGRAM PREDŠKOLE</w:t>
      </w:r>
      <w:r>
        <w:rPr>
          <w:b/>
          <w:sz w:val="36"/>
        </w:rPr>
        <w:br w:type="textWrapping" w:clear="all"/>
      </w:r>
    </w:p>
    <w:p w:rsidR="00865478" w:rsidRDefault="00865478" w:rsidP="00865478">
      <w:pPr>
        <w:pStyle w:val="Bezproreda"/>
        <w:jc w:val="both"/>
        <w:rPr>
          <w:sz w:val="40"/>
        </w:rPr>
      </w:pPr>
      <w:r>
        <w:rPr>
          <w:sz w:val="40"/>
        </w:rPr>
        <w:t xml:space="preserve">PROGRAM PREDŠKOLE PROVODI SE OD </w:t>
      </w:r>
    </w:p>
    <w:p w:rsidR="00BA6C2A" w:rsidRDefault="00BA6C2A" w:rsidP="00865478">
      <w:pPr>
        <w:pStyle w:val="Bezproreda"/>
        <w:jc w:val="both"/>
        <w:rPr>
          <w:b/>
          <w:sz w:val="40"/>
        </w:rPr>
      </w:pPr>
      <w:bookmarkStart w:id="0" w:name="_Hlk29538997"/>
    </w:p>
    <w:p w:rsidR="00865478" w:rsidRDefault="00BA6C2A" w:rsidP="00865478">
      <w:pPr>
        <w:pStyle w:val="Bezproreda"/>
        <w:jc w:val="both"/>
        <w:rPr>
          <w:b/>
          <w:sz w:val="40"/>
        </w:rPr>
      </w:pPr>
      <w:r>
        <w:rPr>
          <w:b/>
          <w:sz w:val="40"/>
        </w:rPr>
        <w:t>4</w:t>
      </w:r>
      <w:r w:rsidR="00865478">
        <w:rPr>
          <w:b/>
          <w:sz w:val="40"/>
        </w:rPr>
        <w:t>.</w:t>
      </w:r>
      <w:r w:rsidR="009647B7">
        <w:rPr>
          <w:b/>
          <w:sz w:val="40"/>
        </w:rPr>
        <w:t xml:space="preserve"> </w:t>
      </w:r>
      <w:r>
        <w:rPr>
          <w:b/>
          <w:sz w:val="40"/>
        </w:rPr>
        <w:t>veljače</w:t>
      </w:r>
      <w:r w:rsidR="00865478">
        <w:rPr>
          <w:b/>
          <w:sz w:val="40"/>
        </w:rPr>
        <w:t xml:space="preserve"> 20</w:t>
      </w:r>
      <w:r w:rsidR="009647B7">
        <w:rPr>
          <w:b/>
          <w:sz w:val="40"/>
        </w:rPr>
        <w:t>20</w:t>
      </w:r>
      <w:r w:rsidR="00865478">
        <w:rPr>
          <w:b/>
          <w:sz w:val="40"/>
        </w:rPr>
        <w:t xml:space="preserve">. – </w:t>
      </w:r>
      <w:r>
        <w:rPr>
          <w:b/>
          <w:sz w:val="40"/>
        </w:rPr>
        <w:t>5</w:t>
      </w:r>
      <w:r w:rsidR="00865478">
        <w:rPr>
          <w:b/>
          <w:sz w:val="40"/>
        </w:rPr>
        <w:t>.</w:t>
      </w:r>
      <w:r w:rsidR="009647B7">
        <w:rPr>
          <w:b/>
          <w:sz w:val="40"/>
        </w:rPr>
        <w:t xml:space="preserve"> </w:t>
      </w:r>
      <w:r>
        <w:rPr>
          <w:b/>
          <w:sz w:val="40"/>
        </w:rPr>
        <w:t>lipanj</w:t>
      </w:r>
      <w:r w:rsidR="00865478">
        <w:rPr>
          <w:b/>
          <w:sz w:val="40"/>
        </w:rPr>
        <w:t xml:space="preserve"> 20</w:t>
      </w:r>
      <w:r w:rsidR="009647B7">
        <w:rPr>
          <w:b/>
          <w:sz w:val="40"/>
        </w:rPr>
        <w:t>20</w:t>
      </w:r>
      <w:r>
        <w:rPr>
          <w:b/>
          <w:sz w:val="40"/>
        </w:rPr>
        <w:t>.</w:t>
      </w:r>
      <w:r w:rsidR="00865478">
        <w:rPr>
          <w:b/>
          <w:sz w:val="40"/>
        </w:rPr>
        <w:t xml:space="preserve"> </w:t>
      </w:r>
    </w:p>
    <w:bookmarkEnd w:id="0"/>
    <w:p w:rsidR="00865478" w:rsidRPr="009647B7" w:rsidRDefault="00BA6C2A" w:rsidP="00865478">
      <w:pPr>
        <w:pStyle w:val="Bezproreda"/>
        <w:jc w:val="both"/>
        <w:rPr>
          <w:sz w:val="40"/>
        </w:rPr>
      </w:pPr>
      <w:r>
        <w:rPr>
          <w:b/>
          <w:sz w:val="40"/>
        </w:rPr>
        <w:t xml:space="preserve"> </w:t>
      </w:r>
    </w:p>
    <w:p w:rsidR="00865478" w:rsidRDefault="00865478" w:rsidP="00865478">
      <w:pPr>
        <w:pStyle w:val="Bezproreda"/>
        <w:jc w:val="both"/>
        <w:rPr>
          <w:b/>
          <w:sz w:val="40"/>
        </w:rPr>
      </w:pPr>
    </w:p>
    <w:p w:rsidR="00865478" w:rsidRDefault="00865478" w:rsidP="00865478">
      <w:pPr>
        <w:pStyle w:val="Bezproreda"/>
        <w:jc w:val="both"/>
        <w:rPr>
          <w:sz w:val="40"/>
        </w:rPr>
      </w:pPr>
      <w:r>
        <w:rPr>
          <w:sz w:val="40"/>
        </w:rPr>
        <w:t xml:space="preserve">RODITELJSKI SASTANAK </w:t>
      </w:r>
      <w:r w:rsidR="009647B7">
        <w:rPr>
          <w:sz w:val="40"/>
        </w:rPr>
        <w:t xml:space="preserve">za </w:t>
      </w:r>
      <w:r w:rsidR="00BC7DAD">
        <w:rPr>
          <w:sz w:val="40"/>
        </w:rPr>
        <w:t xml:space="preserve"> općinu</w:t>
      </w:r>
      <w:r w:rsidR="00BA6C2A">
        <w:rPr>
          <w:sz w:val="40"/>
        </w:rPr>
        <w:t xml:space="preserve"> Stara Gradiška</w:t>
      </w:r>
      <w:r w:rsidR="00BC7DAD">
        <w:rPr>
          <w:sz w:val="40"/>
        </w:rPr>
        <w:t xml:space="preserve"> </w:t>
      </w:r>
      <w:r w:rsidR="009647B7">
        <w:rPr>
          <w:sz w:val="40"/>
        </w:rPr>
        <w:t>održati će se:</w:t>
      </w:r>
      <w:r w:rsidR="008D738B">
        <w:rPr>
          <w:sz w:val="40"/>
        </w:rPr>
        <w:t xml:space="preserve"> </w:t>
      </w:r>
    </w:p>
    <w:p w:rsidR="008D738B" w:rsidRDefault="008D738B" w:rsidP="009647B7">
      <w:pPr>
        <w:pStyle w:val="Bezproreda"/>
        <w:jc w:val="center"/>
        <w:rPr>
          <w:b/>
          <w:sz w:val="40"/>
        </w:rPr>
      </w:pPr>
    </w:p>
    <w:p w:rsidR="009647B7" w:rsidRDefault="00BA6C2A" w:rsidP="009647B7">
      <w:pPr>
        <w:pStyle w:val="Bezproreda"/>
        <w:jc w:val="center"/>
        <w:rPr>
          <w:sz w:val="40"/>
        </w:rPr>
      </w:pPr>
      <w:r>
        <w:rPr>
          <w:b/>
          <w:sz w:val="40"/>
        </w:rPr>
        <w:t>3</w:t>
      </w:r>
      <w:r w:rsidR="00DB2237">
        <w:rPr>
          <w:b/>
          <w:sz w:val="40"/>
        </w:rPr>
        <w:t xml:space="preserve">. </w:t>
      </w:r>
      <w:r>
        <w:rPr>
          <w:b/>
          <w:sz w:val="40"/>
        </w:rPr>
        <w:t>veljače</w:t>
      </w:r>
      <w:r w:rsidR="00DB2237">
        <w:rPr>
          <w:b/>
          <w:sz w:val="40"/>
        </w:rPr>
        <w:t xml:space="preserve"> 20</w:t>
      </w:r>
      <w:r w:rsidR="00D47026">
        <w:rPr>
          <w:b/>
          <w:sz w:val="40"/>
        </w:rPr>
        <w:t>20</w:t>
      </w:r>
      <w:r w:rsidR="00DB2237">
        <w:rPr>
          <w:b/>
          <w:sz w:val="40"/>
        </w:rPr>
        <w:t>. u 1</w:t>
      </w:r>
      <w:r w:rsidR="00BC7DAD">
        <w:rPr>
          <w:b/>
          <w:sz w:val="40"/>
        </w:rPr>
        <w:t>3:00</w:t>
      </w:r>
      <w:r w:rsidR="00C23634">
        <w:rPr>
          <w:b/>
          <w:sz w:val="40"/>
        </w:rPr>
        <w:t xml:space="preserve"> </w:t>
      </w:r>
      <w:r w:rsidR="00B22845">
        <w:rPr>
          <w:b/>
          <w:sz w:val="40"/>
        </w:rPr>
        <w:t xml:space="preserve"> </w:t>
      </w:r>
      <w:r w:rsidR="00865478">
        <w:rPr>
          <w:b/>
          <w:sz w:val="40"/>
        </w:rPr>
        <w:t xml:space="preserve"> sati</w:t>
      </w:r>
      <w:r w:rsidR="00E234F3">
        <w:rPr>
          <w:sz w:val="40"/>
        </w:rPr>
        <w:t xml:space="preserve"> </w:t>
      </w:r>
    </w:p>
    <w:p w:rsidR="00D84AC0" w:rsidRDefault="00BC7DAD" w:rsidP="00865478">
      <w:pPr>
        <w:pStyle w:val="Bezproreda"/>
        <w:jc w:val="both"/>
        <w:rPr>
          <w:sz w:val="40"/>
        </w:rPr>
      </w:pPr>
      <w:r>
        <w:rPr>
          <w:sz w:val="40"/>
        </w:rPr>
        <w:t xml:space="preserve">Prostor </w:t>
      </w:r>
      <w:r w:rsidR="00BA6C2A">
        <w:rPr>
          <w:sz w:val="40"/>
        </w:rPr>
        <w:t>općine (</w:t>
      </w:r>
      <w:r>
        <w:rPr>
          <w:sz w:val="40"/>
        </w:rPr>
        <w:t>dvoran</w:t>
      </w:r>
      <w:r w:rsidR="00BA6C2A">
        <w:rPr>
          <w:sz w:val="40"/>
        </w:rPr>
        <w:t>a)</w:t>
      </w:r>
    </w:p>
    <w:p w:rsidR="00E234F3" w:rsidRPr="00E234F3" w:rsidRDefault="00E234F3" w:rsidP="00865478">
      <w:pPr>
        <w:pStyle w:val="Bezproreda"/>
        <w:jc w:val="both"/>
        <w:rPr>
          <w:sz w:val="40"/>
        </w:rPr>
      </w:pPr>
    </w:p>
    <w:p w:rsidR="008D738B" w:rsidRPr="008D738B" w:rsidRDefault="00865478" w:rsidP="00865478">
      <w:pPr>
        <w:pStyle w:val="Bezproreda"/>
        <w:jc w:val="both"/>
        <w:rPr>
          <w:sz w:val="36"/>
          <w:szCs w:val="20"/>
        </w:rPr>
      </w:pPr>
      <w:r w:rsidRPr="008D738B">
        <w:rPr>
          <w:sz w:val="36"/>
          <w:szCs w:val="20"/>
        </w:rPr>
        <w:t xml:space="preserve">Za sve informacije možete nas kontaktirati na : </w:t>
      </w:r>
    </w:p>
    <w:p w:rsidR="00865478" w:rsidRPr="008D738B" w:rsidRDefault="00865478" w:rsidP="00865478">
      <w:pPr>
        <w:pStyle w:val="Bezproreda"/>
        <w:jc w:val="both"/>
        <w:rPr>
          <w:sz w:val="36"/>
          <w:szCs w:val="20"/>
        </w:rPr>
      </w:pPr>
      <w:r w:rsidRPr="008D738B">
        <w:rPr>
          <w:sz w:val="36"/>
          <w:szCs w:val="20"/>
        </w:rPr>
        <w:t>035  361 773</w:t>
      </w:r>
    </w:p>
    <w:p w:rsidR="00865478" w:rsidRDefault="00865478" w:rsidP="00865478">
      <w:pPr>
        <w:pStyle w:val="Bezproreda"/>
        <w:jc w:val="right"/>
      </w:pPr>
      <w:bookmarkStart w:id="1" w:name="_GoBack"/>
      <w:bookmarkEnd w:id="1"/>
    </w:p>
    <w:p w:rsidR="00865478" w:rsidRDefault="00865478" w:rsidP="00865478">
      <w:pPr>
        <w:pStyle w:val="Bezproreda"/>
        <w:jc w:val="right"/>
      </w:pPr>
    </w:p>
    <w:p w:rsidR="00865478" w:rsidRDefault="00865478" w:rsidP="00865478">
      <w:pPr>
        <w:pStyle w:val="Bezproreda"/>
        <w:jc w:val="right"/>
      </w:pPr>
      <w:r>
        <w:t>Ravnateljica Dječjeg vrtića Nova Gradiška</w:t>
      </w:r>
    </w:p>
    <w:p w:rsidR="00DB2237" w:rsidRDefault="00DB2237" w:rsidP="00865478">
      <w:pPr>
        <w:pStyle w:val="Bezproreda"/>
        <w:jc w:val="right"/>
      </w:pPr>
    </w:p>
    <w:p w:rsidR="00690E91" w:rsidRDefault="00865478" w:rsidP="00865478">
      <w:pPr>
        <w:pStyle w:val="Bezproreda"/>
        <w:jc w:val="right"/>
        <w:rPr>
          <w:u w:val="single"/>
        </w:rPr>
      </w:pPr>
      <w:r>
        <w:t xml:space="preserve">Vera </w:t>
      </w:r>
      <w:proofErr w:type="spellStart"/>
      <w:r>
        <w:t>Trobić</w:t>
      </w:r>
      <w:proofErr w:type="spellEnd"/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D738B">
      <w:pPr>
        <w:pStyle w:val="Bezproreda"/>
        <w:tabs>
          <w:tab w:val="left" w:pos="900"/>
        </w:tabs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Pr="008A6B2E" w:rsidRDefault="00DB2237" w:rsidP="00DB2237">
      <w:pPr>
        <w:jc w:val="both"/>
        <w:rPr>
          <w:sz w:val="40"/>
        </w:rPr>
      </w:pPr>
      <w:r w:rsidRPr="008A6B2E">
        <w:rPr>
          <w:sz w:val="40"/>
        </w:rPr>
        <w:t>OBAVIJEST RODITELJIMA</w:t>
      </w:r>
    </w:p>
    <w:p w:rsidR="00DB2237" w:rsidRDefault="00DB2237" w:rsidP="00DB2237">
      <w:pPr>
        <w:jc w:val="center"/>
        <w:rPr>
          <w:b/>
          <w:sz w:val="24"/>
        </w:rPr>
      </w:pPr>
      <w:r>
        <w:rPr>
          <w:b/>
          <w:sz w:val="52"/>
          <w:u w:val="single"/>
        </w:rPr>
        <w:t>PROGRAM PREDŠKOLE</w:t>
      </w:r>
      <w:r>
        <w:rPr>
          <w:b/>
          <w:sz w:val="36"/>
        </w:rPr>
        <w:br w:type="textWrapping" w:clear="all"/>
      </w:r>
    </w:p>
    <w:p w:rsidR="00DB2237" w:rsidRDefault="00DB2237" w:rsidP="00DB2237">
      <w:pPr>
        <w:pStyle w:val="Bezproreda"/>
        <w:jc w:val="both"/>
        <w:rPr>
          <w:sz w:val="40"/>
        </w:rPr>
      </w:pPr>
      <w:r>
        <w:rPr>
          <w:sz w:val="40"/>
        </w:rPr>
        <w:t xml:space="preserve">PROGRAM PREDŠKOLE PROVODI SE OD </w:t>
      </w:r>
    </w:p>
    <w:p w:rsidR="008D738B" w:rsidRPr="008D738B" w:rsidRDefault="008D738B" w:rsidP="00DB2237">
      <w:pPr>
        <w:pStyle w:val="Bezproreda"/>
        <w:jc w:val="both"/>
        <w:rPr>
          <w:b/>
          <w:sz w:val="40"/>
        </w:rPr>
      </w:pPr>
      <w:r>
        <w:rPr>
          <w:b/>
          <w:sz w:val="40"/>
        </w:rPr>
        <w:t xml:space="preserve">20. siječnja 2020. – 29. svibanj 2020., </w:t>
      </w:r>
    </w:p>
    <w:p w:rsidR="00DB2237" w:rsidRDefault="00DB2237" w:rsidP="00DB2237">
      <w:pPr>
        <w:pStyle w:val="Bezproreda"/>
        <w:jc w:val="both"/>
        <w:rPr>
          <w:sz w:val="40"/>
        </w:rPr>
      </w:pPr>
      <w:r>
        <w:rPr>
          <w:sz w:val="40"/>
        </w:rPr>
        <w:t>ZA DJECU KOJA NISU POLAZNICI REDOV</w:t>
      </w:r>
      <w:r w:rsidR="008D738B">
        <w:rPr>
          <w:sz w:val="40"/>
        </w:rPr>
        <w:t xml:space="preserve">NOG </w:t>
      </w:r>
      <w:r>
        <w:rPr>
          <w:sz w:val="40"/>
        </w:rPr>
        <w:t>PROGRAMA DJEČJEG VRTIĆA.</w:t>
      </w:r>
    </w:p>
    <w:p w:rsidR="00DB2237" w:rsidRDefault="00DB2237" w:rsidP="00DB2237">
      <w:pPr>
        <w:pStyle w:val="Bezproreda"/>
        <w:jc w:val="both"/>
        <w:rPr>
          <w:b/>
          <w:sz w:val="40"/>
        </w:rPr>
      </w:pPr>
      <w:r>
        <w:rPr>
          <w:b/>
          <w:sz w:val="40"/>
        </w:rPr>
        <w:t>(</w:t>
      </w:r>
      <w:r>
        <w:rPr>
          <w:sz w:val="40"/>
        </w:rPr>
        <w:t>djeca rođena</w:t>
      </w:r>
      <w:r>
        <w:rPr>
          <w:b/>
          <w:sz w:val="40"/>
        </w:rPr>
        <w:t xml:space="preserve"> 1. 4. 201</w:t>
      </w:r>
      <w:r w:rsidR="008D738B">
        <w:rPr>
          <w:b/>
          <w:sz w:val="40"/>
        </w:rPr>
        <w:t>3</w:t>
      </w:r>
      <w:r>
        <w:rPr>
          <w:b/>
          <w:sz w:val="40"/>
        </w:rPr>
        <w:t>. – 31.3.201</w:t>
      </w:r>
      <w:r w:rsidR="008D738B">
        <w:rPr>
          <w:b/>
          <w:sz w:val="40"/>
        </w:rPr>
        <w:t>4</w:t>
      </w:r>
      <w:r>
        <w:rPr>
          <w:b/>
          <w:sz w:val="40"/>
        </w:rPr>
        <w:t>.)</w:t>
      </w:r>
    </w:p>
    <w:p w:rsidR="00DB2237" w:rsidRDefault="00DB2237" w:rsidP="00DB2237">
      <w:pPr>
        <w:pStyle w:val="Bezproreda"/>
        <w:jc w:val="both"/>
        <w:rPr>
          <w:b/>
          <w:sz w:val="40"/>
        </w:rPr>
      </w:pPr>
    </w:p>
    <w:p w:rsidR="00DB2237" w:rsidRDefault="00DB2237" w:rsidP="00DB2237">
      <w:pPr>
        <w:pStyle w:val="Bezproreda"/>
        <w:jc w:val="both"/>
        <w:rPr>
          <w:sz w:val="40"/>
        </w:rPr>
      </w:pPr>
    </w:p>
    <w:p w:rsidR="008D738B" w:rsidRDefault="008D738B" w:rsidP="008D738B">
      <w:pPr>
        <w:pStyle w:val="Bezproreda"/>
        <w:jc w:val="both"/>
        <w:rPr>
          <w:sz w:val="40"/>
        </w:rPr>
      </w:pPr>
      <w:r>
        <w:rPr>
          <w:sz w:val="40"/>
        </w:rPr>
        <w:t xml:space="preserve">RODITELJSKI SASTANAK za DV „RADOST“  (OŠ Ljudevita Gaja) održati će se: </w:t>
      </w:r>
    </w:p>
    <w:p w:rsidR="008D738B" w:rsidRDefault="008D738B" w:rsidP="008D738B">
      <w:pPr>
        <w:pStyle w:val="Bezproreda"/>
        <w:jc w:val="center"/>
        <w:rPr>
          <w:b/>
          <w:sz w:val="40"/>
        </w:rPr>
      </w:pPr>
    </w:p>
    <w:p w:rsidR="008D738B" w:rsidRDefault="008D738B" w:rsidP="008D738B">
      <w:pPr>
        <w:pStyle w:val="Bezproreda"/>
        <w:jc w:val="center"/>
        <w:rPr>
          <w:sz w:val="40"/>
        </w:rPr>
      </w:pPr>
      <w:r>
        <w:rPr>
          <w:b/>
          <w:sz w:val="40"/>
        </w:rPr>
        <w:t>16. SIJEČANJ 2019. u 16:30   sati</w:t>
      </w:r>
      <w:r>
        <w:rPr>
          <w:sz w:val="40"/>
        </w:rPr>
        <w:t xml:space="preserve"> </w:t>
      </w:r>
    </w:p>
    <w:p w:rsidR="008D738B" w:rsidRDefault="008D738B" w:rsidP="008D738B">
      <w:pPr>
        <w:pStyle w:val="Bezproreda"/>
        <w:jc w:val="center"/>
        <w:rPr>
          <w:sz w:val="40"/>
        </w:rPr>
      </w:pPr>
      <w:r>
        <w:rPr>
          <w:sz w:val="40"/>
        </w:rPr>
        <w:t>Dječji vrtić „Radost“- Alojzija Stepinca 6., Nova Gradiška</w:t>
      </w:r>
    </w:p>
    <w:p w:rsidR="008D738B" w:rsidRDefault="008D738B" w:rsidP="008D738B">
      <w:pPr>
        <w:pStyle w:val="Bezproreda"/>
        <w:jc w:val="center"/>
        <w:rPr>
          <w:sz w:val="40"/>
        </w:rPr>
      </w:pPr>
    </w:p>
    <w:p w:rsidR="008D738B" w:rsidRPr="008D738B" w:rsidRDefault="00DB2237" w:rsidP="00DB2237">
      <w:pPr>
        <w:pStyle w:val="Bezproreda"/>
        <w:jc w:val="both"/>
        <w:rPr>
          <w:sz w:val="36"/>
          <w:szCs w:val="20"/>
        </w:rPr>
      </w:pPr>
      <w:r w:rsidRPr="008D738B">
        <w:rPr>
          <w:sz w:val="36"/>
          <w:szCs w:val="20"/>
        </w:rPr>
        <w:t>Za sve informacije možete nas kontaktirati na :</w:t>
      </w:r>
    </w:p>
    <w:p w:rsidR="00DB2237" w:rsidRPr="008D738B" w:rsidRDefault="00DB2237" w:rsidP="00DB2237">
      <w:pPr>
        <w:pStyle w:val="Bezproreda"/>
        <w:jc w:val="both"/>
        <w:rPr>
          <w:sz w:val="36"/>
          <w:szCs w:val="20"/>
        </w:rPr>
      </w:pPr>
      <w:r w:rsidRPr="008D738B">
        <w:rPr>
          <w:sz w:val="36"/>
          <w:szCs w:val="20"/>
        </w:rPr>
        <w:t xml:space="preserve"> 035  361 773</w:t>
      </w:r>
    </w:p>
    <w:p w:rsidR="00DB2237" w:rsidRDefault="00DB2237" w:rsidP="00DB2237">
      <w:pPr>
        <w:pStyle w:val="Bezproreda"/>
        <w:jc w:val="right"/>
      </w:pPr>
    </w:p>
    <w:p w:rsidR="00DB2237" w:rsidRDefault="00DB2237" w:rsidP="00DB2237">
      <w:pPr>
        <w:pStyle w:val="Bezproreda"/>
        <w:jc w:val="right"/>
      </w:pPr>
    </w:p>
    <w:p w:rsidR="00DB2237" w:rsidRDefault="00DB2237" w:rsidP="00DB2237">
      <w:pPr>
        <w:pStyle w:val="Bezproreda"/>
        <w:jc w:val="right"/>
      </w:pPr>
      <w:r>
        <w:t>Ravnateljica Dječjeg vrtića Nova Gradiška</w:t>
      </w:r>
    </w:p>
    <w:p w:rsidR="00DB2237" w:rsidRPr="00E63D08" w:rsidRDefault="00DB2237" w:rsidP="00DB2237">
      <w:pPr>
        <w:pStyle w:val="Bezproreda"/>
        <w:jc w:val="right"/>
        <w:rPr>
          <w:u w:val="single"/>
        </w:rPr>
      </w:pPr>
      <w:r>
        <w:t xml:space="preserve">Vera </w:t>
      </w:r>
      <w:proofErr w:type="spellStart"/>
      <w:r>
        <w:t>Trobić</w:t>
      </w:r>
      <w:proofErr w:type="spellEnd"/>
    </w:p>
    <w:p w:rsidR="00DB2237" w:rsidRDefault="00DB2237" w:rsidP="00865478">
      <w:pPr>
        <w:pStyle w:val="Bezproreda"/>
        <w:jc w:val="right"/>
        <w:rPr>
          <w:u w:val="single"/>
        </w:rPr>
      </w:pPr>
    </w:p>
    <w:p w:rsidR="00DB2237" w:rsidRPr="00E63D08" w:rsidRDefault="00DB2237" w:rsidP="00DB2237">
      <w:pPr>
        <w:pStyle w:val="Bezproreda"/>
        <w:rPr>
          <w:u w:val="single"/>
        </w:rPr>
      </w:pPr>
    </w:p>
    <w:sectPr w:rsidR="00DB2237" w:rsidRPr="00E63D08" w:rsidSect="00DC02C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1C66" w:rsidRDefault="00511C66" w:rsidP="00E02897">
      <w:pPr>
        <w:spacing w:after="0" w:line="240" w:lineRule="auto"/>
      </w:pPr>
      <w:r>
        <w:separator/>
      </w:r>
    </w:p>
  </w:endnote>
  <w:endnote w:type="continuationSeparator" w:id="0">
    <w:p w:rsidR="00511C66" w:rsidRDefault="00511C66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1C66" w:rsidRDefault="00511C66" w:rsidP="00E02897">
      <w:pPr>
        <w:spacing w:after="0" w:line="240" w:lineRule="auto"/>
      </w:pPr>
      <w:r>
        <w:separator/>
      </w:r>
    </w:p>
  </w:footnote>
  <w:footnote w:type="continuationSeparator" w:id="0">
    <w:p w:rsidR="00511C66" w:rsidRDefault="00511C66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97" w:rsidRDefault="00E02897" w:rsidP="00E02897">
    <w:pPr>
      <w:pStyle w:val="Bezproreda"/>
      <w:ind w:left="2124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:rsidR="00E02897" w:rsidRDefault="00E02897" w:rsidP="00E02897">
    <w:pPr>
      <w:pStyle w:val="Bezproreda"/>
      <w:ind w:left="2124"/>
    </w:pPr>
    <w:r>
      <w:t>TRG DR. FRANJE TUĐMANA 2.</w:t>
    </w:r>
  </w:p>
  <w:p w:rsidR="00E02897" w:rsidRDefault="00E02897" w:rsidP="00E02897">
    <w:pPr>
      <w:pStyle w:val="Bezproreda"/>
      <w:ind w:left="2124"/>
    </w:pPr>
    <w:r>
      <w:t>Tel: 035 361 773</w:t>
    </w:r>
  </w:p>
  <w:p w:rsidR="00E02897" w:rsidRDefault="00E02897" w:rsidP="008D738B">
    <w:pPr>
      <w:pStyle w:val="Bezproreda"/>
    </w:pPr>
  </w:p>
  <w:p w:rsidR="00E02897" w:rsidRDefault="00E02897" w:rsidP="00E02897">
    <w:pPr>
      <w:pStyle w:val="Zaglavlje"/>
      <w:ind w:left="2124"/>
    </w:pPr>
    <w:r>
      <w:t xml:space="preserve">e- mail: </w:t>
    </w:r>
    <w:r w:rsidR="008D738B">
      <w:t>racunovodstvo@dvng.hr</w:t>
    </w:r>
    <w:r w:rsidRPr="00E0289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478"/>
    <w:rsid w:val="00061060"/>
    <w:rsid w:val="0008183F"/>
    <w:rsid w:val="000B3589"/>
    <w:rsid w:val="00125E23"/>
    <w:rsid w:val="00161E46"/>
    <w:rsid w:val="00163968"/>
    <w:rsid w:val="001E34EB"/>
    <w:rsid w:val="002148BE"/>
    <w:rsid w:val="00241E5D"/>
    <w:rsid w:val="00256B0E"/>
    <w:rsid w:val="00261E6B"/>
    <w:rsid w:val="00281BF0"/>
    <w:rsid w:val="0029043A"/>
    <w:rsid w:val="00295F8F"/>
    <w:rsid w:val="002C52B1"/>
    <w:rsid w:val="00325079"/>
    <w:rsid w:val="003C5DAF"/>
    <w:rsid w:val="003D46AE"/>
    <w:rsid w:val="0041144D"/>
    <w:rsid w:val="0045632A"/>
    <w:rsid w:val="00490DA5"/>
    <w:rsid w:val="004A2686"/>
    <w:rsid w:val="004D06DA"/>
    <w:rsid w:val="00510E30"/>
    <w:rsid w:val="00511C66"/>
    <w:rsid w:val="005C1FA3"/>
    <w:rsid w:val="005D5C15"/>
    <w:rsid w:val="006017FE"/>
    <w:rsid w:val="0060450D"/>
    <w:rsid w:val="006439F2"/>
    <w:rsid w:val="00690E91"/>
    <w:rsid w:val="006C412F"/>
    <w:rsid w:val="007E21F6"/>
    <w:rsid w:val="00817CB3"/>
    <w:rsid w:val="00865478"/>
    <w:rsid w:val="00865CCB"/>
    <w:rsid w:val="00875D78"/>
    <w:rsid w:val="00895B9B"/>
    <w:rsid w:val="008A2999"/>
    <w:rsid w:val="008A6B2E"/>
    <w:rsid w:val="008D738B"/>
    <w:rsid w:val="00931FE5"/>
    <w:rsid w:val="009609BB"/>
    <w:rsid w:val="009647B7"/>
    <w:rsid w:val="00987E2A"/>
    <w:rsid w:val="00A47B59"/>
    <w:rsid w:val="00A73C00"/>
    <w:rsid w:val="00A8440D"/>
    <w:rsid w:val="00AB0A28"/>
    <w:rsid w:val="00AD45E9"/>
    <w:rsid w:val="00AE2D74"/>
    <w:rsid w:val="00B12C08"/>
    <w:rsid w:val="00B22845"/>
    <w:rsid w:val="00B23390"/>
    <w:rsid w:val="00B32EDC"/>
    <w:rsid w:val="00B46374"/>
    <w:rsid w:val="00B52C10"/>
    <w:rsid w:val="00B741D5"/>
    <w:rsid w:val="00B871A9"/>
    <w:rsid w:val="00BA19E2"/>
    <w:rsid w:val="00BA6C2A"/>
    <w:rsid w:val="00BC7A85"/>
    <w:rsid w:val="00BC7DAD"/>
    <w:rsid w:val="00BE51DB"/>
    <w:rsid w:val="00BF015D"/>
    <w:rsid w:val="00BF1EB6"/>
    <w:rsid w:val="00BF67EA"/>
    <w:rsid w:val="00C0507B"/>
    <w:rsid w:val="00C15AF5"/>
    <w:rsid w:val="00C23634"/>
    <w:rsid w:val="00C37A29"/>
    <w:rsid w:val="00D073B9"/>
    <w:rsid w:val="00D11852"/>
    <w:rsid w:val="00D31FC2"/>
    <w:rsid w:val="00D47026"/>
    <w:rsid w:val="00D51D83"/>
    <w:rsid w:val="00D817E3"/>
    <w:rsid w:val="00D8430D"/>
    <w:rsid w:val="00D84AC0"/>
    <w:rsid w:val="00D84C42"/>
    <w:rsid w:val="00D91E65"/>
    <w:rsid w:val="00DB2237"/>
    <w:rsid w:val="00DC02CD"/>
    <w:rsid w:val="00DC5D0F"/>
    <w:rsid w:val="00E02897"/>
    <w:rsid w:val="00E05CDE"/>
    <w:rsid w:val="00E106FA"/>
    <w:rsid w:val="00E234F3"/>
    <w:rsid w:val="00E356A0"/>
    <w:rsid w:val="00E41EE9"/>
    <w:rsid w:val="00E63D08"/>
    <w:rsid w:val="00E70DDF"/>
    <w:rsid w:val="00EE14E8"/>
    <w:rsid w:val="00FF6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6A342"/>
  <w15:docId w15:val="{7BB21F56-0BF6-491A-A96C-36CA27D3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547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D45E9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Reetkatablice">
    <w:name w:val="Table Grid"/>
    <w:basedOn w:val="Obinatablica"/>
    <w:uiPriority w:val="59"/>
    <w:rsid w:val="00601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02897"/>
  </w:style>
  <w:style w:type="paragraph" w:styleId="Podnoje">
    <w:name w:val="footer"/>
    <w:basedOn w:val="Normal"/>
    <w:link w:val="Podnoje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028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1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739FE9-295D-411A-8885-2ABC097DB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</Template>
  <TotalTime>67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Velimir</cp:lastModifiedBy>
  <cp:revision>27</cp:revision>
  <cp:lastPrinted>2020-01-10T11:12:00Z</cp:lastPrinted>
  <dcterms:created xsi:type="dcterms:W3CDTF">2019-01-24T10:43:00Z</dcterms:created>
  <dcterms:modified xsi:type="dcterms:W3CDTF">2020-01-24T07:17:00Z</dcterms:modified>
</cp:coreProperties>
</file>